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40" w:rsidRPr="00346DC0" w:rsidRDefault="00893987" w:rsidP="00D15340">
      <w:pPr>
        <w:spacing w:line="276" w:lineRule="auto"/>
        <w:rPr>
          <w:rFonts w:ascii="Arial" w:hAnsi="Arial" w:cs="Arial"/>
          <w:b/>
          <w:sz w:val="20"/>
        </w:rPr>
      </w:pPr>
      <w:r w:rsidRPr="00346DC0">
        <w:rPr>
          <w:rFonts w:ascii="Arial" w:hAnsi="Arial" w:cs="Arial"/>
          <w:b/>
          <w:sz w:val="20"/>
        </w:rPr>
        <w:t xml:space="preserve">Candidatura - ORIENTATORE </w:t>
      </w:r>
    </w:p>
    <w:p w:rsidR="00893987" w:rsidRPr="00346DC0" w:rsidRDefault="00893987" w:rsidP="00D15340">
      <w:pPr>
        <w:spacing w:line="276" w:lineRule="auto"/>
        <w:ind w:left="851" w:hanging="851"/>
        <w:rPr>
          <w:rFonts w:ascii="Arial" w:hAnsi="Arial" w:cs="Arial"/>
          <w:sz w:val="20"/>
        </w:rPr>
      </w:pPr>
      <w:r w:rsidRPr="00346DC0">
        <w:rPr>
          <w:rFonts w:ascii="Arial" w:hAnsi="Arial" w:cs="Arial"/>
          <w:b/>
          <w:sz w:val="20"/>
        </w:rPr>
        <w:t>Allegato</w:t>
      </w:r>
      <w:r w:rsidRPr="00346DC0">
        <w:rPr>
          <w:rFonts w:ascii="Arial" w:hAnsi="Arial" w:cs="Arial"/>
          <w:sz w:val="20"/>
        </w:rPr>
        <w:t xml:space="preserve"> - </w:t>
      </w:r>
      <w:r w:rsidRPr="00346DC0">
        <w:rPr>
          <w:rFonts w:ascii="Arial" w:hAnsi="Arial" w:cs="Arial"/>
          <w:b/>
          <w:sz w:val="20"/>
        </w:rPr>
        <w:t xml:space="preserve">AUTOCERTIFICAZIONE E VALUTAZIONE DEI TITOLI </w:t>
      </w:r>
      <w:r w:rsidR="00D15340" w:rsidRPr="00346DC0">
        <w:rPr>
          <w:rFonts w:ascii="Arial" w:hAnsi="Arial" w:cs="Arial"/>
          <w:b/>
          <w:sz w:val="20"/>
        </w:rPr>
        <w:t xml:space="preserve"> </w:t>
      </w:r>
    </w:p>
    <w:p w:rsidR="000813F5" w:rsidRPr="00346DC0" w:rsidRDefault="009A052F" w:rsidP="000813F5">
      <w:pPr>
        <w:tabs>
          <w:tab w:val="left" w:pos="426"/>
        </w:tabs>
        <w:spacing w:before="240" w:line="360" w:lineRule="auto"/>
        <w:rPr>
          <w:rFonts w:ascii="Arial" w:hAnsi="Arial" w:cs="Arial"/>
          <w:sz w:val="20"/>
        </w:rPr>
      </w:pPr>
      <w:r w:rsidRPr="00346DC0">
        <w:rPr>
          <w:rFonts w:ascii="Arial" w:hAnsi="Arial" w:cs="Arial"/>
          <w:sz w:val="20"/>
        </w:rPr>
        <w:t>Cognome e Nome del candidato ……………………………………………………………………………………………………………………………………</w:t>
      </w:r>
      <w:r w:rsidR="00C909CC" w:rsidRPr="00346DC0">
        <w:rPr>
          <w:rFonts w:ascii="Arial" w:hAnsi="Arial" w:cs="Arial"/>
          <w:sz w:val="20"/>
        </w:rPr>
        <w:t>………</w:t>
      </w:r>
      <w:r w:rsidRPr="00346DC0">
        <w:rPr>
          <w:rFonts w:ascii="Arial" w:hAnsi="Arial" w:cs="Arial"/>
          <w:sz w:val="20"/>
        </w:rPr>
        <w:t>.</w:t>
      </w:r>
      <w:r w:rsidR="003C6BAC" w:rsidRPr="00346DC0">
        <w:rPr>
          <w:rFonts w:ascii="Arial" w:hAnsi="Arial" w:cs="Arial"/>
          <w:sz w:val="20"/>
        </w:rPr>
        <w:t xml:space="preserve"> </w:t>
      </w:r>
    </w:p>
    <w:p w:rsidR="002F7A7B" w:rsidRPr="00346DC0" w:rsidRDefault="000813F5" w:rsidP="005E4DA6">
      <w:pPr>
        <w:tabs>
          <w:tab w:val="left" w:pos="426"/>
        </w:tabs>
        <w:rPr>
          <w:rFonts w:ascii="Arial" w:hAnsi="Arial" w:cs="Arial"/>
          <w:b/>
          <w:sz w:val="20"/>
          <w:u w:val="single"/>
        </w:rPr>
      </w:pPr>
      <w:r w:rsidRPr="00346DC0">
        <w:rPr>
          <w:rFonts w:ascii="Arial" w:hAnsi="Arial" w:cs="Arial"/>
          <w:b/>
          <w:sz w:val="20"/>
          <w:u w:val="single"/>
        </w:rPr>
        <w:t>N.B</w:t>
      </w:r>
      <w:r w:rsidRPr="00346DC0">
        <w:rPr>
          <w:rFonts w:ascii="Arial" w:hAnsi="Arial" w:cs="Arial"/>
          <w:b/>
          <w:sz w:val="20"/>
        </w:rPr>
        <w:t>. Compilare</w:t>
      </w:r>
      <w:r w:rsidR="005E4DA6" w:rsidRPr="00346DC0">
        <w:rPr>
          <w:rFonts w:ascii="Arial" w:hAnsi="Arial" w:cs="Arial"/>
          <w:b/>
          <w:sz w:val="20"/>
        </w:rPr>
        <w:t xml:space="preserve"> soltanto la colonna “PUNTI DICHIARATI” della </w:t>
      </w:r>
      <w:r w:rsidRPr="00346DC0">
        <w:rPr>
          <w:rFonts w:ascii="Arial" w:hAnsi="Arial" w:cs="Arial"/>
          <w:b/>
          <w:sz w:val="20"/>
        </w:rPr>
        <w:t>tabella</w:t>
      </w:r>
      <w:r w:rsidR="005E4DA6" w:rsidRPr="00346DC0">
        <w:rPr>
          <w:rFonts w:ascii="Arial" w:hAnsi="Arial" w:cs="Arial"/>
          <w:b/>
          <w:sz w:val="20"/>
        </w:rPr>
        <w:t xml:space="preserve"> relativa alla candidatura di proprio interesse.</w:t>
      </w:r>
    </w:p>
    <w:p w:rsidR="003C6BAC" w:rsidRPr="00346DC0" w:rsidRDefault="003C6BAC" w:rsidP="000813F5">
      <w:pPr>
        <w:pStyle w:val="Corpotesto"/>
        <w:keepNext/>
        <w:spacing w:before="240" w:after="120" w:line="276" w:lineRule="auto"/>
        <w:jc w:val="center"/>
        <w:rPr>
          <w:b/>
          <w:sz w:val="20"/>
        </w:rPr>
      </w:pPr>
      <w:r w:rsidRPr="00346DC0">
        <w:rPr>
          <w:b/>
          <w:sz w:val="20"/>
        </w:rPr>
        <w:t>GRIGLIA DI VALUTAZIONE DOCENTI - punteggio massimo 1</w:t>
      </w:r>
      <w:r w:rsidR="004B213D">
        <w:rPr>
          <w:b/>
          <w:sz w:val="20"/>
        </w:rPr>
        <w:t>6</w:t>
      </w:r>
      <w:r w:rsidR="00346DC0">
        <w:rPr>
          <w:b/>
          <w:sz w:val="20"/>
        </w:rPr>
        <w:t>5</w:t>
      </w:r>
      <w:r w:rsidRPr="00346DC0">
        <w:rPr>
          <w:b/>
          <w:sz w:val="20"/>
        </w:rPr>
        <w:t xml:space="preserve"> punti</w:t>
      </w:r>
    </w:p>
    <w:tbl>
      <w:tblPr>
        <w:tblW w:w="10206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5"/>
        <w:gridCol w:w="889"/>
        <w:gridCol w:w="1191"/>
        <w:gridCol w:w="1191"/>
      </w:tblGrid>
      <w:tr w:rsidR="00B46F43" w:rsidRPr="00346DC0" w:rsidTr="00151A2C">
        <w:trPr>
          <w:trHeight w:val="680"/>
        </w:trPr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3C6BAC" w:rsidRPr="00346DC0" w:rsidRDefault="003C6BAC" w:rsidP="00B46F43">
            <w:pPr>
              <w:pStyle w:val="TableParagraph"/>
              <w:keepNext/>
              <w:widowControl/>
              <w:spacing w:before="0" w:line="276" w:lineRule="auto"/>
              <w:ind w:right="136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TITOLI ED ESPERIENZE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5A51" w:rsidRPr="00346DC0" w:rsidRDefault="00835A51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MAX</w:t>
            </w:r>
          </w:p>
          <w:p w:rsidR="003C6BAC" w:rsidRPr="00346DC0" w:rsidRDefault="002F7A7B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PUNTI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C6BAC" w:rsidRPr="00346DC0" w:rsidRDefault="002F7A7B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PUNTI DICHIARATI</w:t>
            </w: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br/>
              <w:t>(1)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C6BAC" w:rsidRPr="00346DC0" w:rsidRDefault="002F7A7B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PUNTI ATTRIBUITI</w:t>
            </w: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br/>
              <w:t>(2)</w:t>
            </w:r>
          </w:p>
        </w:tc>
      </w:tr>
      <w:tr w:rsidR="00B46F43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C6BAC" w:rsidRPr="00346DC0" w:rsidRDefault="00DD5530" w:rsidP="00835A5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bookmarkStart w:id="0" w:name="_GoBack" w:colFirst="1" w:colLast="1"/>
            <w:r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Docente a tempo indeterminato titolare presso </w:t>
            </w:r>
            <w:r w:rsidR="00D15340"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il Liceo Lussana </w:t>
            </w:r>
            <w:r w:rsidR="00CC43A1" w:rsidRPr="00346DC0">
              <w:rPr>
                <w:rFonts w:ascii="Arial" w:eastAsia="Calibri" w:hAnsi="Arial" w:cs="Arial"/>
                <w:sz w:val="20"/>
                <w:lang w:eastAsia="en-US"/>
              </w:rPr>
              <w:t>negli ultimi 5 anni</w:t>
            </w:r>
            <w:r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="00835A51" w:rsidRPr="00346DC0">
              <w:rPr>
                <w:rFonts w:ascii="Arial" w:eastAsia="Calibri" w:hAnsi="Arial" w:cs="Arial"/>
                <w:sz w:val="20"/>
                <w:lang w:eastAsia="en-US"/>
              </w:rPr>
              <w:t>(2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9F1054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1</w:t>
            </w:r>
            <w:r w:rsidR="00EE7CD4" w:rsidRPr="00346DC0">
              <w:rPr>
                <w:rFonts w:ascii="Arial" w:eastAsia="Calibri" w:hAnsi="Arial" w:cs="Arial"/>
                <w:sz w:val="20"/>
                <w:lang w:eastAsia="en-US"/>
              </w:rPr>
              <w:t>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B46F43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C6BAC" w:rsidRPr="00346DC0" w:rsidRDefault="009F1054" w:rsidP="00CC43A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Funzione strumentale orientamento</w:t>
            </w:r>
            <w:r w:rsidR="00C833A3"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 in uscita </w:t>
            </w:r>
            <w:r w:rsidR="00F93516" w:rsidRPr="00346DC0">
              <w:rPr>
                <w:rFonts w:ascii="Arial" w:eastAsia="Calibri" w:hAnsi="Arial" w:cs="Arial"/>
                <w:sz w:val="20"/>
                <w:lang w:eastAsia="en-US"/>
              </w:rPr>
              <w:t>negli ul</w:t>
            </w:r>
            <w:r w:rsidR="00CC43A1" w:rsidRPr="00346DC0">
              <w:rPr>
                <w:rFonts w:ascii="Arial" w:eastAsia="Calibri" w:hAnsi="Arial" w:cs="Arial"/>
                <w:sz w:val="20"/>
                <w:lang w:eastAsia="en-US"/>
              </w:rPr>
              <w:t>t</w:t>
            </w:r>
            <w:r w:rsidR="00F93516" w:rsidRPr="00346DC0">
              <w:rPr>
                <w:rFonts w:ascii="Arial" w:eastAsia="Calibri" w:hAnsi="Arial" w:cs="Arial"/>
                <w:sz w:val="20"/>
                <w:lang w:eastAsia="en-US"/>
              </w:rPr>
              <w:t>imi 5 anni</w:t>
            </w:r>
            <w:r w:rsidR="00CC43A1"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(</w:t>
            </w:r>
            <w:r w:rsidR="00835A51" w:rsidRPr="00346DC0">
              <w:rPr>
                <w:rFonts w:ascii="Arial" w:eastAsia="Calibri" w:hAnsi="Arial" w:cs="Arial"/>
                <w:sz w:val="20"/>
                <w:lang w:eastAsia="en-US"/>
              </w:rPr>
              <w:t>5 punti per anno</w:t>
            </w: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C5102F" w:rsidP="00835A51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val="en-US" w:eastAsia="en-US"/>
              </w:rPr>
              <w:t>2</w:t>
            </w:r>
            <w:r w:rsidR="00835A51" w:rsidRPr="00346DC0">
              <w:rPr>
                <w:rFonts w:ascii="Arial" w:eastAsia="Calibri" w:hAnsi="Arial" w:cs="Arial"/>
                <w:sz w:val="20"/>
                <w:lang w:val="en-US" w:eastAsia="en-US"/>
              </w:rPr>
              <w:t>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Membro Commissione Orientamento negli ultimi 5 anni (3 punti per anno, non cumulabile con Funzione strumentale per l’Orientamento)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Referente PCTO di Istituto o di settore negli ultimi 5 anni  (5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EB576E" w:rsidRPr="00346DC0" w:rsidTr="007C3590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B576E" w:rsidRPr="00346DC0" w:rsidRDefault="00EB576E" w:rsidP="007C3590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lang w:eastAsia="en-US"/>
              </w:rPr>
              <w:t>Tutor di classe per i PCTO negli ultimi 5 anni (3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576E" w:rsidRPr="00346DC0" w:rsidRDefault="00EB576E" w:rsidP="007C359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576E" w:rsidRPr="00346DC0" w:rsidRDefault="00EB576E" w:rsidP="007C359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B576E" w:rsidRPr="00346DC0" w:rsidRDefault="00EB576E" w:rsidP="007C3590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Membro Commissione GLI negli ultimi 5 anni (5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2D2425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Membro </w:t>
            </w:r>
            <w:r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Nucleo di autovalutazione 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negli ultimi 5 anni (2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val="en-US" w:eastAsia="en-US"/>
              </w:rPr>
              <w:t>10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Collaboratore del dirigente 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negli ultimi 5 anni (5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Coordinatore di classe a.s. 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negli ultimi 5 anni (3 punti per anno</w:t>
            </w:r>
            <w:r w:rsidR="000C4A7F">
              <w:rPr>
                <w:rFonts w:ascii="Arial" w:eastAsia="Calibri" w:hAnsi="Arial" w:cs="Arial"/>
                <w:sz w:val="20"/>
                <w:szCs w:val="20"/>
              </w:rPr>
              <w:t xml:space="preserve"> e per classe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bookmarkEnd w:id="0"/>
      <w:tr w:rsidR="00346DC0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46DC0" w:rsidRPr="00346DC0" w:rsidRDefault="00346DC0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>Totale</w:t>
            </w:r>
            <w:r w:rsidRPr="00346DC0">
              <w:rPr>
                <w:rFonts w:ascii="Arial" w:eastAsia="Calibri" w:hAnsi="Arial" w:cs="Arial"/>
                <w:sz w:val="20"/>
                <w:szCs w:val="20"/>
                <w:vertAlign w:val="superscript"/>
                <w:lang w:val="it-IT" w:eastAsia="it-IT"/>
              </w:rPr>
              <w:t>3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6DC0" w:rsidRPr="00346DC0" w:rsidRDefault="00346DC0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6DC0" w:rsidRPr="00346DC0" w:rsidRDefault="00346DC0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6DC0" w:rsidRPr="00346DC0" w:rsidRDefault="00346DC0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</w:tbl>
    <w:p w:rsidR="003F26B9" w:rsidRPr="00B91CBD" w:rsidRDefault="003F26B9" w:rsidP="003F26B9">
      <w:pPr>
        <w:pStyle w:val="Paragrafoelenco"/>
        <w:numPr>
          <w:ilvl w:val="0"/>
          <w:numId w:val="36"/>
        </w:numPr>
        <w:tabs>
          <w:tab w:val="left" w:pos="851"/>
        </w:tabs>
        <w:spacing w:line="276" w:lineRule="auto"/>
        <w:ind w:left="714" w:hanging="357"/>
        <w:rPr>
          <w:rFonts w:ascii="Arial" w:hAnsi="Arial" w:cs="Arial"/>
          <w:sz w:val="20"/>
          <w:szCs w:val="20"/>
          <w:lang w:bidi="he-IL"/>
        </w:rPr>
      </w:pPr>
      <w:r w:rsidRPr="00B91CBD">
        <w:rPr>
          <w:rFonts w:ascii="Arial" w:hAnsi="Arial" w:cs="Arial"/>
          <w:sz w:val="20"/>
          <w:szCs w:val="20"/>
          <w:lang w:bidi="he-IL"/>
        </w:rPr>
        <w:t>compilazione a cura del candidato</w:t>
      </w:r>
    </w:p>
    <w:p w:rsidR="003F26B9" w:rsidRPr="00B91CBD" w:rsidRDefault="003F26B9" w:rsidP="003F26B9">
      <w:pPr>
        <w:pStyle w:val="Paragrafoelenco"/>
        <w:numPr>
          <w:ilvl w:val="0"/>
          <w:numId w:val="36"/>
        </w:numPr>
        <w:tabs>
          <w:tab w:val="left" w:pos="851"/>
        </w:tabs>
        <w:spacing w:line="276" w:lineRule="auto"/>
        <w:ind w:left="714" w:hanging="357"/>
        <w:rPr>
          <w:rFonts w:ascii="Arial" w:hAnsi="Arial" w:cs="Arial"/>
          <w:sz w:val="20"/>
          <w:szCs w:val="20"/>
          <w:lang w:bidi="he-IL"/>
        </w:rPr>
      </w:pPr>
      <w:r w:rsidRPr="00B91CBD">
        <w:rPr>
          <w:rFonts w:ascii="Arial" w:hAnsi="Arial" w:cs="Arial"/>
          <w:sz w:val="20"/>
          <w:szCs w:val="20"/>
          <w:lang w:bidi="he-IL"/>
        </w:rPr>
        <w:t>compilazione a cura della scuola</w:t>
      </w:r>
    </w:p>
    <w:p w:rsidR="00346DC0" w:rsidRPr="00B91CBD" w:rsidRDefault="00346DC0" w:rsidP="00346DC0">
      <w:pPr>
        <w:pStyle w:val="Paragrafoelenco"/>
        <w:numPr>
          <w:ilvl w:val="0"/>
          <w:numId w:val="36"/>
        </w:numPr>
        <w:rPr>
          <w:rFonts w:ascii="Arial" w:hAnsi="Arial" w:cs="Arial"/>
          <w:sz w:val="20"/>
          <w:szCs w:val="20"/>
          <w:lang w:bidi="he-IL"/>
        </w:rPr>
      </w:pPr>
      <w:r w:rsidRPr="00B91CBD">
        <w:rPr>
          <w:rFonts w:ascii="Arial" w:hAnsi="Arial" w:cs="Arial"/>
          <w:sz w:val="20"/>
          <w:szCs w:val="20"/>
          <w:lang w:bidi="he-IL"/>
        </w:rPr>
        <w:t>a parità di punteggio prevale l’anzianità di ruolo</w:t>
      </w:r>
    </w:p>
    <w:p w:rsidR="00346DC0" w:rsidRPr="00B91CBD" w:rsidRDefault="00346DC0" w:rsidP="005E4DA6">
      <w:pPr>
        <w:tabs>
          <w:tab w:val="left" w:pos="4092"/>
        </w:tabs>
        <w:spacing w:before="360"/>
        <w:rPr>
          <w:rFonts w:ascii="Arial" w:hAnsi="Arial" w:cs="Arial"/>
          <w:sz w:val="20"/>
        </w:rPr>
      </w:pPr>
    </w:p>
    <w:p w:rsidR="00A811FA" w:rsidRPr="00346DC0" w:rsidRDefault="00A811FA" w:rsidP="005E4DA6">
      <w:pPr>
        <w:tabs>
          <w:tab w:val="left" w:pos="4092"/>
        </w:tabs>
        <w:spacing w:before="360"/>
        <w:rPr>
          <w:rFonts w:ascii="Arial" w:hAnsi="Arial" w:cs="Arial"/>
          <w:sz w:val="20"/>
        </w:rPr>
      </w:pPr>
      <w:r w:rsidRPr="00346DC0">
        <w:rPr>
          <w:rFonts w:ascii="Arial" w:hAnsi="Arial" w:cs="Arial"/>
          <w:sz w:val="20"/>
        </w:rPr>
        <w:t>Luogo e data ___________________________</w:t>
      </w:r>
    </w:p>
    <w:p w:rsidR="00BC0920" w:rsidRPr="00346DC0" w:rsidRDefault="00A811FA" w:rsidP="005E4DA6">
      <w:pPr>
        <w:tabs>
          <w:tab w:val="left" w:pos="4092"/>
        </w:tabs>
        <w:spacing w:before="360" w:line="480" w:lineRule="auto"/>
        <w:rPr>
          <w:rFonts w:ascii="Arial" w:eastAsia="Calibri" w:hAnsi="Arial" w:cs="Arial"/>
          <w:sz w:val="20"/>
          <w:lang w:eastAsia="en-US"/>
        </w:rPr>
      </w:pPr>
      <w:r w:rsidRPr="00346DC0">
        <w:rPr>
          <w:rFonts w:ascii="Arial" w:hAnsi="Arial" w:cs="Arial"/>
          <w:sz w:val="20"/>
        </w:rPr>
        <w:t>Firma del candidato _________________________________</w:t>
      </w:r>
    </w:p>
    <w:sectPr w:rsidR="00BC0920" w:rsidRPr="00346DC0" w:rsidSect="00BB0E79">
      <w:footerReference w:type="default" r:id="rId8"/>
      <w:pgSz w:w="11906" w:h="16838" w:code="9"/>
      <w:pgMar w:top="992" w:right="851" w:bottom="992" w:left="851" w:header="425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A8B" w:rsidRDefault="00561A8B">
      <w:r>
        <w:separator/>
      </w:r>
    </w:p>
  </w:endnote>
  <w:endnote w:type="continuationSeparator" w:id="0">
    <w:p w:rsidR="00561A8B" w:rsidRDefault="00561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D52D54-58B1-4E08-9D11-B39EA61DA352}"/>
    <w:embedBold r:id="rId2" w:fontKey="{8B7EA807-5E93-4997-8A3D-D9F8D0D8FFE7}"/>
    <w:embedItalic r:id="rId3" w:fontKey="{5855DB05-2119-4FFA-BECA-E4AC519AA9DA}"/>
    <w:embedBoldItalic r:id="rId4" w:fontKey="{14AB87B4-E1D2-47E3-994D-B3CC4CBF8F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44376B0-E697-4D6C-92A3-2F36E80843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F60DAE54-59D3-403E-890F-9702840EF5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C366EEE-C450-4783-AD98-DFDB1EEAC018}"/>
    <w:embedBold r:id="rId8" w:fontKey="{F9070916-08C2-4549-9D03-269C0847C367}"/>
    <w:embedItalic r:id="rId9" w:fontKey="{A8752F5E-5B41-4803-ABF9-26D7D12E3715}"/>
    <w:embedBoldItalic r:id="rId10" w:fontKey="{4CCAB40C-9A8D-41D7-AA40-D662D3E91D60}"/>
  </w:font>
  <w:font w:name="ヒラギノ角ゴ Pro W3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D0A7F664-2004-428F-BBD2-1AA5189B8D6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86650660-6B7D-43CD-9454-8F52822043AE}"/>
    <w:embedBold r:id="rId13" w:fontKey="{F58B70C7-962C-44DB-B265-0332F7BAD0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DC4EC09D-B9D1-4EC0-880F-E3F217F7E7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A7B" w:rsidRPr="000813F5" w:rsidRDefault="000813F5" w:rsidP="000813F5">
    <w:pPr>
      <w:pStyle w:val="Pidipagina"/>
      <w:jc w:val="center"/>
      <w:rPr>
        <w:rFonts w:ascii="Calibri" w:hAnsi="Calibri" w:cs="Calibri"/>
        <w:i/>
        <w:sz w:val="16"/>
        <w:szCs w:val="16"/>
      </w:rPr>
    </w:pPr>
    <w:r w:rsidRPr="000813F5">
      <w:rPr>
        <w:rFonts w:ascii="Calibri" w:hAnsi="Calibri" w:cs="Calibri"/>
        <w:i/>
        <w:sz w:val="16"/>
        <w:szCs w:val="16"/>
      </w:rPr>
      <w:t xml:space="preserve">Pag. 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begin"/>
    </w:r>
    <w:r w:rsidRPr="000813F5">
      <w:rPr>
        <w:rFonts w:ascii="Calibri" w:hAnsi="Calibri" w:cs="Calibri"/>
        <w:b/>
        <w:bCs/>
        <w:i/>
        <w:sz w:val="16"/>
        <w:szCs w:val="16"/>
      </w:rPr>
      <w:instrText>PAGE</w:instrTex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separate"/>
    </w:r>
    <w:r w:rsidR="004B213D">
      <w:rPr>
        <w:rFonts w:ascii="Calibri" w:hAnsi="Calibri" w:cs="Calibri"/>
        <w:b/>
        <w:bCs/>
        <w:i/>
        <w:noProof/>
        <w:sz w:val="16"/>
        <w:szCs w:val="16"/>
      </w:rPr>
      <w:t>1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end"/>
    </w:r>
    <w:r w:rsidRPr="000813F5">
      <w:rPr>
        <w:rFonts w:ascii="Calibri" w:hAnsi="Calibri" w:cs="Calibri"/>
        <w:i/>
        <w:sz w:val="16"/>
        <w:szCs w:val="16"/>
      </w:rPr>
      <w:t xml:space="preserve"> di 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begin"/>
    </w:r>
    <w:r w:rsidRPr="000813F5">
      <w:rPr>
        <w:rFonts w:ascii="Calibri" w:hAnsi="Calibri" w:cs="Calibri"/>
        <w:b/>
        <w:bCs/>
        <w:i/>
        <w:sz w:val="16"/>
        <w:szCs w:val="16"/>
      </w:rPr>
      <w:instrText>NUMPAGES</w:instrTex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separate"/>
    </w:r>
    <w:r w:rsidR="004B213D">
      <w:rPr>
        <w:rFonts w:ascii="Calibri" w:hAnsi="Calibri" w:cs="Calibri"/>
        <w:b/>
        <w:bCs/>
        <w:i/>
        <w:noProof/>
        <w:sz w:val="16"/>
        <w:szCs w:val="16"/>
      </w:rPr>
      <w:t>1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A8B" w:rsidRDefault="00561A8B">
      <w:r>
        <w:separator/>
      </w:r>
    </w:p>
  </w:footnote>
  <w:footnote w:type="continuationSeparator" w:id="0">
    <w:p w:rsidR="00561A8B" w:rsidRDefault="00561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032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8410F"/>
    <w:multiLevelType w:val="multilevel"/>
    <w:tmpl w:val="1B7C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D3F4E"/>
    <w:multiLevelType w:val="hybridMultilevel"/>
    <w:tmpl w:val="E9D414A2"/>
    <w:lvl w:ilvl="0" w:tplc="151C2BC0">
      <w:start w:val="2"/>
      <w:numFmt w:val="bullet"/>
      <w:lvlText w:val="-"/>
      <w:lvlJc w:val="left"/>
      <w:pPr>
        <w:ind w:left="1065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A8F32FB"/>
    <w:multiLevelType w:val="hybridMultilevel"/>
    <w:tmpl w:val="3E9C3D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1062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CC09B4"/>
    <w:multiLevelType w:val="hybridMultilevel"/>
    <w:tmpl w:val="099C1F2A"/>
    <w:lvl w:ilvl="0" w:tplc="016A77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414A2"/>
    <w:multiLevelType w:val="hybridMultilevel"/>
    <w:tmpl w:val="5AD048EC"/>
    <w:lvl w:ilvl="0" w:tplc="E67E2F70">
      <w:start w:val="1"/>
      <w:numFmt w:val="decimal"/>
      <w:pStyle w:val="Paragrafoelenco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77BB7"/>
    <w:multiLevelType w:val="multilevel"/>
    <w:tmpl w:val="E702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3B0ED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DAA4049"/>
    <w:multiLevelType w:val="hybridMultilevel"/>
    <w:tmpl w:val="7904F158"/>
    <w:lvl w:ilvl="0" w:tplc="8FA4FE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F0214"/>
    <w:multiLevelType w:val="hybridMultilevel"/>
    <w:tmpl w:val="D67AB348"/>
    <w:lvl w:ilvl="0" w:tplc="876A4C92">
      <w:start w:val="1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70F22D7"/>
    <w:multiLevelType w:val="hybridMultilevel"/>
    <w:tmpl w:val="AC8CFB44"/>
    <w:lvl w:ilvl="0" w:tplc="F760DB84">
      <w:start w:val="1"/>
      <w:numFmt w:val="decimal"/>
      <w:lvlText w:val="(%1)"/>
      <w:lvlJc w:val="left"/>
      <w:pPr>
        <w:ind w:left="64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C258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F695675"/>
    <w:multiLevelType w:val="hybridMultilevel"/>
    <w:tmpl w:val="F4F28A30"/>
    <w:lvl w:ilvl="0" w:tplc="C14C3A46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15" w:hanging="360"/>
      </w:pPr>
    </w:lvl>
    <w:lvl w:ilvl="2" w:tplc="0410001B" w:tentative="1">
      <w:start w:val="1"/>
      <w:numFmt w:val="lowerRoman"/>
      <w:lvlText w:val="%3."/>
      <w:lvlJc w:val="right"/>
      <w:pPr>
        <w:ind w:left="1935" w:hanging="180"/>
      </w:pPr>
    </w:lvl>
    <w:lvl w:ilvl="3" w:tplc="0410000F" w:tentative="1">
      <w:start w:val="1"/>
      <w:numFmt w:val="decimal"/>
      <w:lvlText w:val="%4."/>
      <w:lvlJc w:val="left"/>
      <w:pPr>
        <w:ind w:left="2655" w:hanging="360"/>
      </w:pPr>
    </w:lvl>
    <w:lvl w:ilvl="4" w:tplc="04100019" w:tentative="1">
      <w:start w:val="1"/>
      <w:numFmt w:val="lowerLetter"/>
      <w:lvlText w:val="%5."/>
      <w:lvlJc w:val="left"/>
      <w:pPr>
        <w:ind w:left="3375" w:hanging="360"/>
      </w:pPr>
    </w:lvl>
    <w:lvl w:ilvl="5" w:tplc="0410001B" w:tentative="1">
      <w:start w:val="1"/>
      <w:numFmt w:val="lowerRoman"/>
      <w:lvlText w:val="%6."/>
      <w:lvlJc w:val="right"/>
      <w:pPr>
        <w:ind w:left="4095" w:hanging="180"/>
      </w:pPr>
    </w:lvl>
    <w:lvl w:ilvl="6" w:tplc="0410000F" w:tentative="1">
      <w:start w:val="1"/>
      <w:numFmt w:val="decimal"/>
      <w:lvlText w:val="%7."/>
      <w:lvlJc w:val="left"/>
      <w:pPr>
        <w:ind w:left="4815" w:hanging="360"/>
      </w:pPr>
    </w:lvl>
    <w:lvl w:ilvl="7" w:tplc="04100019" w:tentative="1">
      <w:start w:val="1"/>
      <w:numFmt w:val="lowerLetter"/>
      <w:lvlText w:val="%8."/>
      <w:lvlJc w:val="left"/>
      <w:pPr>
        <w:ind w:left="5535" w:hanging="360"/>
      </w:pPr>
    </w:lvl>
    <w:lvl w:ilvl="8" w:tplc="0410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DA04364"/>
    <w:multiLevelType w:val="hybridMultilevel"/>
    <w:tmpl w:val="0E3697A4"/>
    <w:lvl w:ilvl="0" w:tplc="412A794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740D9"/>
    <w:multiLevelType w:val="hybridMultilevel"/>
    <w:tmpl w:val="F022F0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3141FA"/>
    <w:multiLevelType w:val="multilevel"/>
    <w:tmpl w:val="A748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7D50A2"/>
    <w:multiLevelType w:val="hybridMultilevel"/>
    <w:tmpl w:val="1D0A5BCC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BCD018B"/>
    <w:multiLevelType w:val="hybridMultilevel"/>
    <w:tmpl w:val="D660BE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A66C6"/>
    <w:multiLevelType w:val="hybridMultilevel"/>
    <w:tmpl w:val="F75C0E1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3426B6"/>
    <w:multiLevelType w:val="multilevel"/>
    <w:tmpl w:val="7E28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36725"/>
    <w:multiLevelType w:val="hybridMultilevel"/>
    <w:tmpl w:val="FC7A7FCE"/>
    <w:lvl w:ilvl="0" w:tplc="E1F4D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4684C"/>
    <w:multiLevelType w:val="hybridMultilevel"/>
    <w:tmpl w:val="6908DFE2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86F1C"/>
    <w:multiLevelType w:val="multilevel"/>
    <w:tmpl w:val="79BA63B2"/>
    <w:lvl w:ilvl="0"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numFmt w:val="bullet"/>
      <w:lvlText w:val=""/>
      <w:lvlJc w:val="left"/>
      <w:pPr>
        <w:tabs>
          <w:tab w:val="num" w:pos="425"/>
        </w:tabs>
        <w:ind w:left="851" w:hanging="426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9C03C58"/>
    <w:multiLevelType w:val="hybridMultilevel"/>
    <w:tmpl w:val="8A44B61A"/>
    <w:lvl w:ilvl="0" w:tplc="B56C6FAE">
      <w:start w:val="1"/>
      <w:numFmt w:val="bullet"/>
      <w:lvlText w:val="-"/>
      <w:lvlJc w:val="left"/>
      <w:pPr>
        <w:tabs>
          <w:tab w:val="num" w:pos="28"/>
        </w:tabs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067136"/>
    <w:multiLevelType w:val="hybridMultilevel"/>
    <w:tmpl w:val="B69E72A8"/>
    <w:lvl w:ilvl="0" w:tplc="28EC63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2934DBE"/>
    <w:multiLevelType w:val="hybridMultilevel"/>
    <w:tmpl w:val="D818D21A"/>
    <w:lvl w:ilvl="0" w:tplc="A33A817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5E4404"/>
    <w:multiLevelType w:val="hybridMultilevel"/>
    <w:tmpl w:val="4C64FAEE"/>
    <w:lvl w:ilvl="0" w:tplc="EDD808A6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45511"/>
    <w:multiLevelType w:val="hybridMultilevel"/>
    <w:tmpl w:val="887208FC"/>
    <w:lvl w:ilvl="0" w:tplc="8E32A6A0">
      <w:numFmt w:val="bullet"/>
      <w:lvlText w:val="-"/>
      <w:lvlJc w:val="left"/>
      <w:pPr>
        <w:ind w:left="108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722BA"/>
    <w:multiLevelType w:val="hybridMultilevel"/>
    <w:tmpl w:val="0096DA74"/>
    <w:lvl w:ilvl="0" w:tplc="E2CE7708">
      <w:numFmt w:val="bullet"/>
      <w:lvlText w:val="-"/>
      <w:lvlJc w:val="left"/>
      <w:pPr>
        <w:ind w:left="1215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1" w15:restartNumberingAfterBreak="0">
    <w:nsid w:val="7CA75E00"/>
    <w:multiLevelType w:val="multilevel"/>
    <w:tmpl w:val="DF1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CC578A"/>
    <w:multiLevelType w:val="hybridMultilevel"/>
    <w:tmpl w:val="4120EE60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32"/>
  </w:num>
  <w:num w:numId="5">
    <w:abstractNumId w:val="8"/>
  </w:num>
  <w:num w:numId="6">
    <w:abstractNumId w:val="15"/>
  </w:num>
  <w:num w:numId="7">
    <w:abstractNumId w:val="25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7"/>
  </w:num>
  <w:num w:numId="11">
    <w:abstractNumId w:val="31"/>
  </w:num>
  <w:num w:numId="12">
    <w:abstractNumId w:val="1"/>
  </w:num>
  <w:num w:numId="13">
    <w:abstractNumId w:val="17"/>
  </w:num>
  <w:num w:numId="14">
    <w:abstractNumId w:val="21"/>
  </w:num>
  <w:num w:numId="15">
    <w:abstractNumId w:val="7"/>
  </w:num>
  <w:num w:numId="16">
    <w:abstractNumId w:val="23"/>
  </w:num>
  <w:num w:numId="17">
    <w:abstractNumId w:val="26"/>
  </w:num>
  <w:num w:numId="18">
    <w:abstractNumId w:val="22"/>
  </w:num>
  <w:num w:numId="19">
    <w:abstractNumId w:val="5"/>
  </w:num>
  <w:num w:numId="20">
    <w:abstractNumId w:val="18"/>
  </w:num>
  <w:num w:numId="21">
    <w:abstractNumId w:val="12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0"/>
  </w:num>
  <w:num w:numId="25">
    <w:abstractNumId w:val="28"/>
  </w:num>
  <w:num w:numId="26">
    <w:abstractNumId w:val="29"/>
  </w:num>
  <w:num w:numId="27">
    <w:abstractNumId w:val="14"/>
  </w:num>
  <w:num w:numId="28">
    <w:abstractNumId w:val="16"/>
  </w:num>
  <w:num w:numId="29">
    <w:abstractNumId w:val="3"/>
  </w:num>
  <w:num w:numId="30">
    <w:abstractNumId w:val="19"/>
  </w:num>
  <w:num w:numId="31">
    <w:abstractNumId w:val="9"/>
  </w:num>
  <w:num w:numId="32">
    <w:abstractNumId w:val="24"/>
  </w:num>
  <w:num w:numId="33">
    <w:abstractNumId w:val="11"/>
  </w:num>
  <w:num w:numId="34">
    <w:abstractNumId w:val="6"/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fill="f" fillcolor="white" stroke="f">
      <v:fill color="white" on="f"/>
      <v:stroke on="f"/>
      <o:colormru v:ext="edit" colors="#00387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8F5"/>
    <w:rsid w:val="00001FE7"/>
    <w:rsid w:val="00003984"/>
    <w:rsid w:val="00005813"/>
    <w:rsid w:val="00005E34"/>
    <w:rsid w:val="00007AFC"/>
    <w:rsid w:val="000122C4"/>
    <w:rsid w:val="000165B4"/>
    <w:rsid w:val="00023CE4"/>
    <w:rsid w:val="0003682C"/>
    <w:rsid w:val="00037C66"/>
    <w:rsid w:val="000400BC"/>
    <w:rsid w:val="00046EBC"/>
    <w:rsid w:val="00053249"/>
    <w:rsid w:val="00061295"/>
    <w:rsid w:val="00061A4F"/>
    <w:rsid w:val="00063E5E"/>
    <w:rsid w:val="000813F5"/>
    <w:rsid w:val="00086028"/>
    <w:rsid w:val="0009131E"/>
    <w:rsid w:val="000940B5"/>
    <w:rsid w:val="000A1C13"/>
    <w:rsid w:val="000A29C8"/>
    <w:rsid w:val="000A3B52"/>
    <w:rsid w:val="000A5766"/>
    <w:rsid w:val="000B07D0"/>
    <w:rsid w:val="000B0EBA"/>
    <w:rsid w:val="000B268E"/>
    <w:rsid w:val="000B3B1C"/>
    <w:rsid w:val="000B3C47"/>
    <w:rsid w:val="000B3E66"/>
    <w:rsid w:val="000B41E2"/>
    <w:rsid w:val="000C1641"/>
    <w:rsid w:val="000C1E07"/>
    <w:rsid w:val="000C3972"/>
    <w:rsid w:val="000C4A7F"/>
    <w:rsid w:val="000D4254"/>
    <w:rsid w:val="000D5FB8"/>
    <w:rsid w:val="000E0C47"/>
    <w:rsid w:val="000E18CF"/>
    <w:rsid w:val="000E37F5"/>
    <w:rsid w:val="000E3CF3"/>
    <w:rsid w:val="000E63D9"/>
    <w:rsid w:val="000F202A"/>
    <w:rsid w:val="000F5279"/>
    <w:rsid w:val="00101139"/>
    <w:rsid w:val="001027D9"/>
    <w:rsid w:val="00105D9D"/>
    <w:rsid w:val="001068CF"/>
    <w:rsid w:val="001113F3"/>
    <w:rsid w:val="0011334B"/>
    <w:rsid w:val="001142E2"/>
    <w:rsid w:val="00117900"/>
    <w:rsid w:val="00120FA3"/>
    <w:rsid w:val="001242EC"/>
    <w:rsid w:val="00130B95"/>
    <w:rsid w:val="0013250A"/>
    <w:rsid w:val="0013505A"/>
    <w:rsid w:val="00141A38"/>
    <w:rsid w:val="00144C83"/>
    <w:rsid w:val="00145748"/>
    <w:rsid w:val="00146B7B"/>
    <w:rsid w:val="00147055"/>
    <w:rsid w:val="001479D1"/>
    <w:rsid w:val="00151A2C"/>
    <w:rsid w:val="001529E6"/>
    <w:rsid w:val="0015323A"/>
    <w:rsid w:val="00153CAE"/>
    <w:rsid w:val="00155BC2"/>
    <w:rsid w:val="00171CD6"/>
    <w:rsid w:val="00177898"/>
    <w:rsid w:val="00184536"/>
    <w:rsid w:val="00187918"/>
    <w:rsid w:val="00187E8B"/>
    <w:rsid w:val="001902C2"/>
    <w:rsid w:val="001A13D2"/>
    <w:rsid w:val="001A28F5"/>
    <w:rsid w:val="001A6DF7"/>
    <w:rsid w:val="001B1BF7"/>
    <w:rsid w:val="001B33E4"/>
    <w:rsid w:val="001B3BC7"/>
    <w:rsid w:val="001B6942"/>
    <w:rsid w:val="001B775A"/>
    <w:rsid w:val="001C2F80"/>
    <w:rsid w:val="001C73FB"/>
    <w:rsid w:val="001D3121"/>
    <w:rsid w:val="001D35E7"/>
    <w:rsid w:val="001D60D6"/>
    <w:rsid w:val="001E4EFF"/>
    <w:rsid w:val="002118E1"/>
    <w:rsid w:val="00212274"/>
    <w:rsid w:val="0021243D"/>
    <w:rsid w:val="00216119"/>
    <w:rsid w:val="00217319"/>
    <w:rsid w:val="00217B24"/>
    <w:rsid w:val="00221685"/>
    <w:rsid w:val="00227EFE"/>
    <w:rsid w:val="00231976"/>
    <w:rsid w:val="00232E1E"/>
    <w:rsid w:val="00237FD7"/>
    <w:rsid w:val="00241B36"/>
    <w:rsid w:val="00247050"/>
    <w:rsid w:val="002540FA"/>
    <w:rsid w:val="0026136B"/>
    <w:rsid w:val="0026617F"/>
    <w:rsid w:val="00267D24"/>
    <w:rsid w:val="00267E89"/>
    <w:rsid w:val="00272A3C"/>
    <w:rsid w:val="002739DC"/>
    <w:rsid w:val="00275079"/>
    <w:rsid w:val="0028289C"/>
    <w:rsid w:val="00286B80"/>
    <w:rsid w:val="00290D0C"/>
    <w:rsid w:val="0029295A"/>
    <w:rsid w:val="00295293"/>
    <w:rsid w:val="0029588C"/>
    <w:rsid w:val="00297E27"/>
    <w:rsid w:val="002A194F"/>
    <w:rsid w:val="002A3708"/>
    <w:rsid w:val="002A64BA"/>
    <w:rsid w:val="002A66D6"/>
    <w:rsid w:val="002C1D90"/>
    <w:rsid w:val="002C5A98"/>
    <w:rsid w:val="002C646A"/>
    <w:rsid w:val="002D2425"/>
    <w:rsid w:val="002E2651"/>
    <w:rsid w:val="002E4BFB"/>
    <w:rsid w:val="002E6EEE"/>
    <w:rsid w:val="002E7348"/>
    <w:rsid w:val="002F1AF1"/>
    <w:rsid w:val="002F7A7B"/>
    <w:rsid w:val="003015FE"/>
    <w:rsid w:val="003100D8"/>
    <w:rsid w:val="003166DF"/>
    <w:rsid w:val="00317B9A"/>
    <w:rsid w:val="00325C2A"/>
    <w:rsid w:val="00332B4E"/>
    <w:rsid w:val="00337D38"/>
    <w:rsid w:val="00344965"/>
    <w:rsid w:val="00344E8E"/>
    <w:rsid w:val="00346DC0"/>
    <w:rsid w:val="003524DD"/>
    <w:rsid w:val="0036491A"/>
    <w:rsid w:val="003676F0"/>
    <w:rsid w:val="0037123A"/>
    <w:rsid w:val="0037529B"/>
    <w:rsid w:val="00382142"/>
    <w:rsid w:val="00390227"/>
    <w:rsid w:val="0039368E"/>
    <w:rsid w:val="003979B1"/>
    <w:rsid w:val="003A06AE"/>
    <w:rsid w:val="003B6E5D"/>
    <w:rsid w:val="003C1388"/>
    <w:rsid w:val="003C27F6"/>
    <w:rsid w:val="003C6BAC"/>
    <w:rsid w:val="003C733D"/>
    <w:rsid w:val="003D14C2"/>
    <w:rsid w:val="003D4C03"/>
    <w:rsid w:val="003D512A"/>
    <w:rsid w:val="003D6887"/>
    <w:rsid w:val="003E0A4E"/>
    <w:rsid w:val="003F26B9"/>
    <w:rsid w:val="0041780E"/>
    <w:rsid w:val="00417B08"/>
    <w:rsid w:val="00417F93"/>
    <w:rsid w:val="00420B9B"/>
    <w:rsid w:val="0043006E"/>
    <w:rsid w:val="00433B30"/>
    <w:rsid w:val="00436895"/>
    <w:rsid w:val="00441092"/>
    <w:rsid w:val="00441631"/>
    <w:rsid w:val="00444F10"/>
    <w:rsid w:val="00450AFF"/>
    <w:rsid w:val="00455CAA"/>
    <w:rsid w:val="00456C46"/>
    <w:rsid w:val="0046042F"/>
    <w:rsid w:val="00461100"/>
    <w:rsid w:val="004639CB"/>
    <w:rsid w:val="004651F7"/>
    <w:rsid w:val="0046576A"/>
    <w:rsid w:val="00467BBF"/>
    <w:rsid w:val="00472AD3"/>
    <w:rsid w:val="004743AC"/>
    <w:rsid w:val="00480A7F"/>
    <w:rsid w:val="0048314E"/>
    <w:rsid w:val="0048572C"/>
    <w:rsid w:val="00494CCE"/>
    <w:rsid w:val="004B0186"/>
    <w:rsid w:val="004B213D"/>
    <w:rsid w:val="004B3CBD"/>
    <w:rsid w:val="004B48E1"/>
    <w:rsid w:val="004B5379"/>
    <w:rsid w:val="004C2717"/>
    <w:rsid w:val="004C287E"/>
    <w:rsid w:val="004D1459"/>
    <w:rsid w:val="004D2041"/>
    <w:rsid w:val="004D2534"/>
    <w:rsid w:val="004D4F0B"/>
    <w:rsid w:val="004D5CFE"/>
    <w:rsid w:val="004F3062"/>
    <w:rsid w:val="004F7E64"/>
    <w:rsid w:val="00504BCC"/>
    <w:rsid w:val="00510D4D"/>
    <w:rsid w:val="00513EFE"/>
    <w:rsid w:val="00515D18"/>
    <w:rsid w:val="005205B7"/>
    <w:rsid w:val="0052220D"/>
    <w:rsid w:val="00524B93"/>
    <w:rsid w:val="005254A2"/>
    <w:rsid w:val="00536009"/>
    <w:rsid w:val="00536387"/>
    <w:rsid w:val="00536406"/>
    <w:rsid w:val="00536596"/>
    <w:rsid w:val="00540571"/>
    <w:rsid w:val="005460C3"/>
    <w:rsid w:val="005478B0"/>
    <w:rsid w:val="00561A8B"/>
    <w:rsid w:val="0056534F"/>
    <w:rsid w:val="00566321"/>
    <w:rsid w:val="0056773E"/>
    <w:rsid w:val="00571081"/>
    <w:rsid w:val="00575D26"/>
    <w:rsid w:val="00577109"/>
    <w:rsid w:val="00581D36"/>
    <w:rsid w:val="005848D0"/>
    <w:rsid w:val="0059706C"/>
    <w:rsid w:val="005B26A2"/>
    <w:rsid w:val="005B67C6"/>
    <w:rsid w:val="005C067C"/>
    <w:rsid w:val="005C0AEC"/>
    <w:rsid w:val="005C46B5"/>
    <w:rsid w:val="005C707D"/>
    <w:rsid w:val="005D19CA"/>
    <w:rsid w:val="005E0863"/>
    <w:rsid w:val="005E330D"/>
    <w:rsid w:val="005E4DA6"/>
    <w:rsid w:val="00602DF6"/>
    <w:rsid w:val="00602FBF"/>
    <w:rsid w:val="006041D7"/>
    <w:rsid w:val="006118F7"/>
    <w:rsid w:val="00616044"/>
    <w:rsid w:val="00622FA3"/>
    <w:rsid w:val="00636F55"/>
    <w:rsid w:val="00640D5F"/>
    <w:rsid w:val="00641939"/>
    <w:rsid w:val="00641AEB"/>
    <w:rsid w:val="006424EB"/>
    <w:rsid w:val="0064266E"/>
    <w:rsid w:val="0065028F"/>
    <w:rsid w:val="00650DD8"/>
    <w:rsid w:val="00656E71"/>
    <w:rsid w:val="00660B63"/>
    <w:rsid w:val="006632EE"/>
    <w:rsid w:val="0066336E"/>
    <w:rsid w:val="00664596"/>
    <w:rsid w:val="00670F53"/>
    <w:rsid w:val="00671F74"/>
    <w:rsid w:val="0067202D"/>
    <w:rsid w:val="00673309"/>
    <w:rsid w:val="00681278"/>
    <w:rsid w:val="00681B6E"/>
    <w:rsid w:val="006837A4"/>
    <w:rsid w:val="006878D8"/>
    <w:rsid w:val="00696F03"/>
    <w:rsid w:val="006A0272"/>
    <w:rsid w:val="006A0E77"/>
    <w:rsid w:val="006B1477"/>
    <w:rsid w:val="006B64FC"/>
    <w:rsid w:val="006B6E18"/>
    <w:rsid w:val="006B79B3"/>
    <w:rsid w:val="006C0510"/>
    <w:rsid w:val="006C1860"/>
    <w:rsid w:val="006C3C5B"/>
    <w:rsid w:val="006C4E58"/>
    <w:rsid w:val="006C54A2"/>
    <w:rsid w:val="006D22D8"/>
    <w:rsid w:val="006D2BF9"/>
    <w:rsid w:val="006D62CD"/>
    <w:rsid w:val="006E292A"/>
    <w:rsid w:val="006E35FD"/>
    <w:rsid w:val="006E70CA"/>
    <w:rsid w:val="006F1B7F"/>
    <w:rsid w:val="006F312C"/>
    <w:rsid w:val="006F3705"/>
    <w:rsid w:val="006F401B"/>
    <w:rsid w:val="006F6BFD"/>
    <w:rsid w:val="006F7157"/>
    <w:rsid w:val="00701E2F"/>
    <w:rsid w:val="007055CA"/>
    <w:rsid w:val="00705CAA"/>
    <w:rsid w:val="00706532"/>
    <w:rsid w:val="00720B6A"/>
    <w:rsid w:val="007351EE"/>
    <w:rsid w:val="00736B52"/>
    <w:rsid w:val="007449F5"/>
    <w:rsid w:val="007476CA"/>
    <w:rsid w:val="007516A6"/>
    <w:rsid w:val="007569FD"/>
    <w:rsid w:val="007649DE"/>
    <w:rsid w:val="007673C7"/>
    <w:rsid w:val="0076754E"/>
    <w:rsid w:val="00770E08"/>
    <w:rsid w:val="00780D44"/>
    <w:rsid w:val="00782163"/>
    <w:rsid w:val="00782376"/>
    <w:rsid w:val="00782512"/>
    <w:rsid w:val="00793FB7"/>
    <w:rsid w:val="007A5EBA"/>
    <w:rsid w:val="007A7E19"/>
    <w:rsid w:val="007B2CFA"/>
    <w:rsid w:val="007B418E"/>
    <w:rsid w:val="007B5D4D"/>
    <w:rsid w:val="007B770C"/>
    <w:rsid w:val="007B7975"/>
    <w:rsid w:val="007C403F"/>
    <w:rsid w:val="007C7078"/>
    <w:rsid w:val="007C76B1"/>
    <w:rsid w:val="007D1C18"/>
    <w:rsid w:val="007D231E"/>
    <w:rsid w:val="007E2934"/>
    <w:rsid w:val="007E3D51"/>
    <w:rsid w:val="007F4024"/>
    <w:rsid w:val="007F6911"/>
    <w:rsid w:val="008004B2"/>
    <w:rsid w:val="00801148"/>
    <w:rsid w:val="00804035"/>
    <w:rsid w:val="0080707D"/>
    <w:rsid w:val="00813042"/>
    <w:rsid w:val="00814D08"/>
    <w:rsid w:val="0081511D"/>
    <w:rsid w:val="00817C99"/>
    <w:rsid w:val="008318D0"/>
    <w:rsid w:val="00831AEE"/>
    <w:rsid w:val="00831BF6"/>
    <w:rsid w:val="00833E77"/>
    <w:rsid w:val="0083543E"/>
    <w:rsid w:val="00835A51"/>
    <w:rsid w:val="008374A3"/>
    <w:rsid w:val="00840132"/>
    <w:rsid w:val="00840673"/>
    <w:rsid w:val="008451A9"/>
    <w:rsid w:val="00845E25"/>
    <w:rsid w:val="00855752"/>
    <w:rsid w:val="0086061C"/>
    <w:rsid w:val="00860CE0"/>
    <w:rsid w:val="0086135D"/>
    <w:rsid w:val="008616F6"/>
    <w:rsid w:val="0086483B"/>
    <w:rsid w:val="00880A0D"/>
    <w:rsid w:val="00880C97"/>
    <w:rsid w:val="00882D30"/>
    <w:rsid w:val="008834F3"/>
    <w:rsid w:val="0089226C"/>
    <w:rsid w:val="00893987"/>
    <w:rsid w:val="00896294"/>
    <w:rsid w:val="008A5B2F"/>
    <w:rsid w:val="008A5E1D"/>
    <w:rsid w:val="008B1969"/>
    <w:rsid w:val="008B69A6"/>
    <w:rsid w:val="008B74D4"/>
    <w:rsid w:val="008C14C8"/>
    <w:rsid w:val="008C3DD6"/>
    <w:rsid w:val="008C6DAB"/>
    <w:rsid w:val="008E4303"/>
    <w:rsid w:val="008F3624"/>
    <w:rsid w:val="008F43A8"/>
    <w:rsid w:val="009040D5"/>
    <w:rsid w:val="0090655E"/>
    <w:rsid w:val="0091160E"/>
    <w:rsid w:val="00913380"/>
    <w:rsid w:val="0091684F"/>
    <w:rsid w:val="0091725D"/>
    <w:rsid w:val="009243D4"/>
    <w:rsid w:val="00925E36"/>
    <w:rsid w:val="0093043A"/>
    <w:rsid w:val="0094301A"/>
    <w:rsid w:val="00950AC5"/>
    <w:rsid w:val="009530FE"/>
    <w:rsid w:val="0095426C"/>
    <w:rsid w:val="0095454B"/>
    <w:rsid w:val="00956FA0"/>
    <w:rsid w:val="00966E56"/>
    <w:rsid w:val="009723E6"/>
    <w:rsid w:val="00972F70"/>
    <w:rsid w:val="009733D0"/>
    <w:rsid w:val="00973F29"/>
    <w:rsid w:val="0098135C"/>
    <w:rsid w:val="00982339"/>
    <w:rsid w:val="009870AD"/>
    <w:rsid w:val="009908AD"/>
    <w:rsid w:val="0099258B"/>
    <w:rsid w:val="009A052F"/>
    <w:rsid w:val="009A20B8"/>
    <w:rsid w:val="009A4E7A"/>
    <w:rsid w:val="009A633C"/>
    <w:rsid w:val="009B5D44"/>
    <w:rsid w:val="009C0D7E"/>
    <w:rsid w:val="009C334E"/>
    <w:rsid w:val="009C38C7"/>
    <w:rsid w:val="009C5D84"/>
    <w:rsid w:val="009D0D3B"/>
    <w:rsid w:val="009D25AE"/>
    <w:rsid w:val="009D35C3"/>
    <w:rsid w:val="009E0150"/>
    <w:rsid w:val="009E70F8"/>
    <w:rsid w:val="009F1054"/>
    <w:rsid w:val="009F358A"/>
    <w:rsid w:val="009F4149"/>
    <w:rsid w:val="009F4C9C"/>
    <w:rsid w:val="00A00C03"/>
    <w:rsid w:val="00A01CBB"/>
    <w:rsid w:val="00A025E3"/>
    <w:rsid w:val="00A04892"/>
    <w:rsid w:val="00A17E44"/>
    <w:rsid w:val="00A17F71"/>
    <w:rsid w:val="00A25F0D"/>
    <w:rsid w:val="00A32C48"/>
    <w:rsid w:val="00A32DD5"/>
    <w:rsid w:val="00A361B0"/>
    <w:rsid w:val="00A40376"/>
    <w:rsid w:val="00A41BC6"/>
    <w:rsid w:val="00A42141"/>
    <w:rsid w:val="00A435EA"/>
    <w:rsid w:val="00A440F2"/>
    <w:rsid w:val="00A520F5"/>
    <w:rsid w:val="00A57A8F"/>
    <w:rsid w:val="00A607C4"/>
    <w:rsid w:val="00A610FB"/>
    <w:rsid w:val="00A62DB2"/>
    <w:rsid w:val="00A709E7"/>
    <w:rsid w:val="00A70C88"/>
    <w:rsid w:val="00A76739"/>
    <w:rsid w:val="00A8063D"/>
    <w:rsid w:val="00A811E4"/>
    <w:rsid w:val="00A811FA"/>
    <w:rsid w:val="00A82488"/>
    <w:rsid w:val="00A82678"/>
    <w:rsid w:val="00A82A49"/>
    <w:rsid w:val="00A86A4C"/>
    <w:rsid w:val="00A94114"/>
    <w:rsid w:val="00A9520B"/>
    <w:rsid w:val="00A95D04"/>
    <w:rsid w:val="00AA5197"/>
    <w:rsid w:val="00AA5D13"/>
    <w:rsid w:val="00AB0B65"/>
    <w:rsid w:val="00AB23E3"/>
    <w:rsid w:val="00AB5473"/>
    <w:rsid w:val="00AC0D6C"/>
    <w:rsid w:val="00AC5D3A"/>
    <w:rsid w:val="00AD279A"/>
    <w:rsid w:val="00AD31B7"/>
    <w:rsid w:val="00AD374F"/>
    <w:rsid w:val="00AD673B"/>
    <w:rsid w:val="00AD7B92"/>
    <w:rsid w:val="00AF4989"/>
    <w:rsid w:val="00AF738A"/>
    <w:rsid w:val="00B03762"/>
    <w:rsid w:val="00B1761B"/>
    <w:rsid w:val="00B2107A"/>
    <w:rsid w:val="00B23296"/>
    <w:rsid w:val="00B26C8E"/>
    <w:rsid w:val="00B328D0"/>
    <w:rsid w:val="00B35A59"/>
    <w:rsid w:val="00B35B36"/>
    <w:rsid w:val="00B378B9"/>
    <w:rsid w:val="00B44AD4"/>
    <w:rsid w:val="00B44D2A"/>
    <w:rsid w:val="00B45D82"/>
    <w:rsid w:val="00B463EB"/>
    <w:rsid w:val="00B46F43"/>
    <w:rsid w:val="00B4726E"/>
    <w:rsid w:val="00B5000E"/>
    <w:rsid w:val="00B51804"/>
    <w:rsid w:val="00B54693"/>
    <w:rsid w:val="00B56F4C"/>
    <w:rsid w:val="00B63E1D"/>
    <w:rsid w:val="00B66BA6"/>
    <w:rsid w:val="00B67A2C"/>
    <w:rsid w:val="00B719FF"/>
    <w:rsid w:val="00B71A62"/>
    <w:rsid w:val="00B8072F"/>
    <w:rsid w:val="00B828D0"/>
    <w:rsid w:val="00B83363"/>
    <w:rsid w:val="00B84B61"/>
    <w:rsid w:val="00B85FA7"/>
    <w:rsid w:val="00B86DDF"/>
    <w:rsid w:val="00B91CBD"/>
    <w:rsid w:val="00B92A95"/>
    <w:rsid w:val="00B94086"/>
    <w:rsid w:val="00B95697"/>
    <w:rsid w:val="00BA3F45"/>
    <w:rsid w:val="00BB0E79"/>
    <w:rsid w:val="00BB1315"/>
    <w:rsid w:val="00BB270C"/>
    <w:rsid w:val="00BB5424"/>
    <w:rsid w:val="00BC0920"/>
    <w:rsid w:val="00BC265A"/>
    <w:rsid w:val="00BC4C59"/>
    <w:rsid w:val="00BC7A30"/>
    <w:rsid w:val="00BD3205"/>
    <w:rsid w:val="00BD5B93"/>
    <w:rsid w:val="00BD7061"/>
    <w:rsid w:val="00BE70DB"/>
    <w:rsid w:val="00BE768F"/>
    <w:rsid w:val="00BF40EA"/>
    <w:rsid w:val="00BF66DA"/>
    <w:rsid w:val="00C013A4"/>
    <w:rsid w:val="00C01E2C"/>
    <w:rsid w:val="00C02981"/>
    <w:rsid w:val="00C03C8E"/>
    <w:rsid w:val="00C049B5"/>
    <w:rsid w:val="00C07DF1"/>
    <w:rsid w:val="00C1255B"/>
    <w:rsid w:val="00C15A2E"/>
    <w:rsid w:val="00C210AE"/>
    <w:rsid w:val="00C21946"/>
    <w:rsid w:val="00C21C09"/>
    <w:rsid w:val="00C23039"/>
    <w:rsid w:val="00C26672"/>
    <w:rsid w:val="00C27E4E"/>
    <w:rsid w:val="00C3138A"/>
    <w:rsid w:val="00C36264"/>
    <w:rsid w:val="00C36759"/>
    <w:rsid w:val="00C40F9A"/>
    <w:rsid w:val="00C41FE3"/>
    <w:rsid w:val="00C437A0"/>
    <w:rsid w:val="00C46947"/>
    <w:rsid w:val="00C50A37"/>
    <w:rsid w:val="00C5102F"/>
    <w:rsid w:val="00C571A2"/>
    <w:rsid w:val="00C61170"/>
    <w:rsid w:val="00C6664B"/>
    <w:rsid w:val="00C674F7"/>
    <w:rsid w:val="00C702B7"/>
    <w:rsid w:val="00C75739"/>
    <w:rsid w:val="00C76DB2"/>
    <w:rsid w:val="00C76E57"/>
    <w:rsid w:val="00C833A3"/>
    <w:rsid w:val="00C87C3C"/>
    <w:rsid w:val="00C9016E"/>
    <w:rsid w:val="00C909CC"/>
    <w:rsid w:val="00C9177C"/>
    <w:rsid w:val="00C928D9"/>
    <w:rsid w:val="00C94F4C"/>
    <w:rsid w:val="00CA19E8"/>
    <w:rsid w:val="00CA7AA3"/>
    <w:rsid w:val="00CB03F8"/>
    <w:rsid w:val="00CB1FA6"/>
    <w:rsid w:val="00CB573D"/>
    <w:rsid w:val="00CB6B83"/>
    <w:rsid w:val="00CB782E"/>
    <w:rsid w:val="00CC2670"/>
    <w:rsid w:val="00CC2DC7"/>
    <w:rsid w:val="00CC43A1"/>
    <w:rsid w:val="00CD0F1D"/>
    <w:rsid w:val="00CD2A5C"/>
    <w:rsid w:val="00CD3510"/>
    <w:rsid w:val="00CE133A"/>
    <w:rsid w:val="00CE5B20"/>
    <w:rsid w:val="00CE654E"/>
    <w:rsid w:val="00CF2910"/>
    <w:rsid w:val="00D01BC5"/>
    <w:rsid w:val="00D03541"/>
    <w:rsid w:val="00D03B2C"/>
    <w:rsid w:val="00D03C31"/>
    <w:rsid w:val="00D11125"/>
    <w:rsid w:val="00D117B3"/>
    <w:rsid w:val="00D13052"/>
    <w:rsid w:val="00D15340"/>
    <w:rsid w:val="00D16FD5"/>
    <w:rsid w:val="00D23167"/>
    <w:rsid w:val="00D3387B"/>
    <w:rsid w:val="00D4106F"/>
    <w:rsid w:val="00D43DA1"/>
    <w:rsid w:val="00D46A05"/>
    <w:rsid w:val="00D54423"/>
    <w:rsid w:val="00D5636D"/>
    <w:rsid w:val="00D63921"/>
    <w:rsid w:val="00D65659"/>
    <w:rsid w:val="00D776A5"/>
    <w:rsid w:val="00D80264"/>
    <w:rsid w:val="00D8030D"/>
    <w:rsid w:val="00D83133"/>
    <w:rsid w:val="00D83D02"/>
    <w:rsid w:val="00D83E3F"/>
    <w:rsid w:val="00D85FA7"/>
    <w:rsid w:val="00D91399"/>
    <w:rsid w:val="00D9763B"/>
    <w:rsid w:val="00DB002D"/>
    <w:rsid w:val="00DB0BC9"/>
    <w:rsid w:val="00DB1D6C"/>
    <w:rsid w:val="00DC5FD0"/>
    <w:rsid w:val="00DD344E"/>
    <w:rsid w:val="00DD4605"/>
    <w:rsid w:val="00DD5530"/>
    <w:rsid w:val="00DE0F36"/>
    <w:rsid w:val="00DE2F39"/>
    <w:rsid w:val="00DE44FA"/>
    <w:rsid w:val="00DE712E"/>
    <w:rsid w:val="00DF0950"/>
    <w:rsid w:val="00DF1F08"/>
    <w:rsid w:val="00DF470B"/>
    <w:rsid w:val="00DF4E4B"/>
    <w:rsid w:val="00DF59D4"/>
    <w:rsid w:val="00E01CEE"/>
    <w:rsid w:val="00E0398B"/>
    <w:rsid w:val="00E120C7"/>
    <w:rsid w:val="00E1240C"/>
    <w:rsid w:val="00E22149"/>
    <w:rsid w:val="00E24BF3"/>
    <w:rsid w:val="00E27C7D"/>
    <w:rsid w:val="00E33213"/>
    <w:rsid w:val="00E442EF"/>
    <w:rsid w:val="00E46FC2"/>
    <w:rsid w:val="00E50076"/>
    <w:rsid w:val="00E51C6A"/>
    <w:rsid w:val="00E5230A"/>
    <w:rsid w:val="00E545BE"/>
    <w:rsid w:val="00E57A89"/>
    <w:rsid w:val="00E63FBC"/>
    <w:rsid w:val="00E67EC9"/>
    <w:rsid w:val="00E71A6D"/>
    <w:rsid w:val="00E72061"/>
    <w:rsid w:val="00E81018"/>
    <w:rsid w:val="00E83A1C"/>
    <w:rsid w:val="00E87D12"/>
    <w:rsid w:val="00E926F4"/>
    <w:rsid w:val="00E933FC"/>
    <w:rsid w:val="00E96004"/>
    <w:rsid w:val="00E96993"/>
    <w:rsid w:val="00EA09C2"/>
    <w:rsid w:val="00EA32F1"/>
    <w:rsid w:val="00EA34C9"/>
    <w:rsid w:val="00EB4A89"/>
    <w:rsid w:val="00EB5048"/>
    <w:rsid w:val="00EB5438"/>
    <w:rsid w:val="00EB576E"/>
    <w:rsid w:val="00EC187C"/>
    <w:rsid w:val="00EC36F9"/>
    <w:rsid w:val="00EC393E"/>
    <w:rsid w:val="00EC69DC"/>
    <w:rsid w:val="00EC7D32"/>
    <w:rsid w:val="00ED4C30"/>
    <w:rsid w:val="00ED7266"/>
    <w:rsid w:val="00ED7E65"/>
    <w:rsid w:val="00EE091B"/>
    <w:rsid w:val="00EE4E2F"/>
    <w:rsid w:val="00EE6462"/>
    <w:rsid w:val="00EE7CD4"/>
    <w:rsid w:val="00EF1E33"/>
    <w:rsid w:val="00EF1FF1"/>
    <w:rsid w:val="00EF2EFB"/>
    <w:rsid w:val="00F052C7"/>
    <w:rsid w:val="00F05DFF"/>
    <w:rsid w:val="00F1108F"/>
    <w:rsid w:val="00F1745F"/>
    <w:rsid w:val="00F17EFA"/>
    <w:rsid w:val="00F27F1B"/>
    <w:rsid w:val="00F3523C"/>
    <w:rsid w:val="00F419ED"/>
    <w:rsid w:val="00F47818"/>
    <w:rsid w:val="00F510F2"/>
    <w:rsid w:val="00F52437"/>
    <w:rsid w:val="00F5529A"/>
    <w:rsid w:val="00F60F60"/>
    <w:rsid w:val="00F6734B"/>
    <w:rsid w:val="00F67745"/>
    <w:rsid w:val="00F67C5A"/>
    <w:rsid w:val="00F7365B"/>
    <w:rsid w:val="00F742D3"/>
    <w:rsid w:val="00F75B69"/>
    <w:rsid w:val="00F7643A"/>
    <w:rsid w:val="00F91890"/>
    <w:rsid w:val="00F9287D"/>
    <w:rsid w:val="00F93516"/>
    <w:rsid w:val="00FA4DA3"/>
    <w:rsid w:val="00FA5E5F"/>
    <w:rsid w:val="00FA726A"/>
    <w:rsid w:val="00FB4CC7"/>
    <w:rsid w:val="00FB51E7"/>
    <w:rsid w:val="00FB5FA5"/>
    <w:rsid w:val="00FB7095"/>
    <w:rsid w:val="00FC7571"/>
    <w:rsid w:val="00FD148A"/>
    <w:rsid w:val="00FD2AEA"/>
    <w:rsid w:val="00FD4C2B"/>
    <w:rsid w:val="00FD55A4"/>
    <w:rsid w:val="00FD575B"/>
    <w:rsid w:val="00FE07AD"/>
    <w:rsid w:val="00FE78A2"/>
    <w:rsid w:val="00FE7D65"/>
    <w:rsid w:val="00FF0D15"/>
    <w:rsid w:val="00FF1D70"/>
    <w:rsid w:val="00FF3B44"/>
    <w:rsid w:val="00FF3E2A"/>
    <w:rsid w:val="00FF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  <o:colormru v:ext="edit" colors="#003876"/>
    </o:shapedefaults>
    <o:shapelayout v:ext="edit">
      <o:idmap v:ext="edit" data="1"/>
    </o:shapelayout>
  </w:shapeDefaults>
  <w:decimalSymbol w:val=","/>
  <w:listSeparator w:val=";"/>
  <w14:docId w14:val="55BCE176"/>
  <w15:chartTrackingRefBased/>
  <w15:docId w15:val="{2FE920BD-C8EE-4F12-8292-E63D9638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6E18"/>
    <w:rPr>
      <w:sz w:val="24"/>
    </w:rPr>
  </w:style>
  <w:style w:type="paragraph" w:styleId="Titolo1">
    <w:name w:val="heading 1"/>
    <w:basedOn w:val="Normale"/>
    <w:next w:val="Normale"/>
    <w:qFormat/>
    <w:pPr>
      <w:keepNext/>
      <w:ind w:left="1418" w:hanging="1418"/>
      <w:jc w:val="center"/>
      <w:outlineLvl w:val="0"/>
    </w:pPr>
    <w:rPr>
      <w:rFonts w:ascii="Arial" w:eastAsia="Times New Roman" w:hAnsi="Arial"/>
    </w:rPr>
  </w:style>
  <w:style w:type="paragraph" w:styleId="Titolo2">
    <w:name w:val="heading 2"/>
    <w:basedOn w:val="Normale"/>
    <w:next w:val="Normale"/>
    <w:qFormat/>
    <w:pPr>
      <w:keepNext/>
      <w:spacing w:before="240" w:after="240"/>
      <w:ind w:left="1276" w:hanging="1276"/>
      <w:jc w:val="center"/>
      <w:outlineLvl w:val="1"/>
    </w:pPr>
    <w:rPr>
      <w:rFonts w:ascii="Times New Roman" w:hAnsi="Times New Roman"/>
      <w:b/>
      <w:bCs/>
      <w:sz w:val="22"/>
      <w:szCs w:val="2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602FB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602FB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left" w:pos="284"/>
      </w:tabs>
      <w:ind w:left="284"/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rFonts w:ascii="Arial" w:eastAsia="Times New Roman" w:hAnsi="Arial" w:cs="Arial"/>
      <w:sz w:val="22"/>
    </w:rPr>
  </w:style>
  <w:style w:type="paragraph" w:styleId="Rientrocorpodeltesto2">
    <w:name w:val="Body Text Indent 2"/>
    <w:basedOn w:val="Normale"/>
    <w:pPr>
      <w:spacing w:before="240"/>
      <w:ind w:left="426" w:hanging="426"/>
      <w:jc w:val="both"/>
    </w:pPr>
    <w:rPr>
      <w:rFonts w:ascii="Times New Roman" w:hAnsi="Times New Roman"/>
    </w:rPr>
  </w:style>
  <w:style w:type="paragraph" w:styleId="Testofumetto">
    <w:name w:val="Balloon Text"/>
    <w:basedOn w:val="Normale"/>
    <w:semiHidden/>
    <w:rsid w:val="00A8063D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DF59D4"/>
    <w:rPr>
      <w:i/>
      <w:iCs/>
    </w:rPr>
  </w:style>
  <w:style w:type="character" w:styleId="Rimandocommento">
    <w:name w:val="annotation reference"/>
    <w:semiHidden/>
    <w:rsid w:val="00BF40EA"/>
    <w:rPr>
      <w:sz w:val="16"/>
      <w:szCs w:val="16"/>
    </w:rPr>
  </w:style>
  <w:style w:type="paragraph" w:styleId="Testocommento">
    <w:name w:val="annotation text"/>
    <w:basedOn w:val="Normale"/>
    <w:semiHidden/>
    <w:rsid w:val="00BF40EA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BF40EA"/>
    <w:rPr>
      <w:b/>
      <w:bCs/>
    </w:rPr>
  </w:style>
  <w:style w:type="character" w:styleId="Collegamentoipertestuale">
    <w:name w:val="Hyperlink"/>
    <w:rsid w:val="007F6911"/>
    <w:rPr>
      <w:b/>
      <w:bCs/>
      <w:strike w:val="0"/>
      <w:dstrike w:val="0"/>
      <w:color w:val="003399"/>
      <w:u w:val="none"/>
      <w:effect w:val="none"/>
    </w:rPr>
  </w:style>
  <w:style w:type="character" w:styleId="Enfasigrassetto">
    <w:name w:val="Strong"/>
    <w:qFormat/>
    <w:rsid w:val="007F6911"/>
    <w:rPr>
      <w:b/>
      <w:bCs/>
    </w:rPr>
  </w:style>
  <w:style w:type="paragraph" w:styleId="PreformattatoHTML">
    <w:name w:val="HTML Preformatted"/>
    <w:basedOn w:val="Normale"/>
    <w:rsid w:val="00B71A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20"/>
    </w:rPr>
  </w:style>
  <w:style w:type="paragraph" w:customStyle="1" w:styleId="Normale1">
    <w:name w:val="Normale1"/>
    <w:rsid w:val="00A811E4"/>
    <w:rPr>
      <w:rFonts w:ascii="Times New Roman" w:eastAsia="ヒラギノ角ゴ Pro W3" w:hAnsi="Times New Roman"/>
      <w:color w:val="000000"/>
      <w:sz w:val="24"/>
    </w:rPr>
  </w:style>
  <w:style w:type="character" w:customStyle="1" w:styleId="IntestazioneCarattere">
    <w:name w:val="Intestazione Carattere"/>
    <w:link w:val="Intestazione"/>
    <w:uiPriority w:val="99"/>
    <w:rsid w:val="00A811E4"/>
    <w:rPr>
      <w:rFonts w:ascii="Times" w:eastAsia="Times" w:hAnsi="Times"/>
      <w:sz w:val="24"/>
      <w:lang w:val="it-IT" w:eastAsia="it-IT" w:bidi="ar-SA"/>
    </w:rPr>
  </w:style>
  <w:style w:type="character" w:customStyle="1" w:styleId="apple-converted-space">
    <w:name w:val="apple-converted-space"/>
    <w:basedOn w:val="Carpredefinitoparagrafo"/>
    <w:rsid w:val="00780D44"/>
  </w:style>
  <w:style w:type="character" w:customStyle="1" w:styleId="data">
    <w:name w:val="data"/>
    <w:basedOn w:val="Carpredefinitoparagrafo"/>
    <w:rsid w:val="00780D44"/>
  </w:style>
  <w:style w:type="character" w:customStyle="1" w:styleId="st1">
    <w:name w:val="st1"/>
    <w:basedOn w:val="Carpredefinitoparagrafo"/>
    <w:rsid w:val="00063E5E"/>
  </w:style>
  <w:style w:type="character" w:customStyle="1" w:styleId="highlight">
    <w:name w:val="highlight"/>
    <w:basedOn w:val="Carpredefinitoparagrafo"/>
    <w:rsid w:val="00061295"/>
  </w:style>
  <w:style w:type="character" w:customStyle="1" w:styleId="Titolo3Carattere">
    <w:name w:val="Titolo 3 Carattere"/>
    <w:link w:val="Titolo3"/>
    <w:semiHidden/>
    <w:rsid w:val="00602F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semiHidden/>
    <w:rsid w:val="00602FB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B51804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56632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provvnumart">
    <w:name w:val="provv_numart"/>
    <w:rsid w:val="00566321"/>
  </w:style>
  <w:style w:type="character" w:customStyle="1" w:styleId="provvrubrica">
    <w:name w:val="provv_rubrica"/>
    <w:rsid w:val="00566321"/>
  </w:style>
  <w:style w:type="character" w:customStyle="1" w:styleId="provvvigore">
    <w:name w:val="provv_vigore"/>
    <w:rsid w:val="00566321"/>
  </w:style>
  <w:style w:type="paragraph" w:customStyle="1" w:styleId="provvr0">
    <w:name w:val="provv_r0"/>
    <w:basedOn w:val="Normale"/>
    <w:rsid w:val="0056632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provvnumcomma">
    <w:name w:val="provv_numcomma"/>
    <w:rsid w:val="00566321"/>
  </w:style>
  <w:style w:type="character" w:customStyle="1" w:styleId="linkneltesto">
    <w:name w:val="link_nel_testo"/>
    <w:rsid w:val="00566321"/>
  </w:style>
  <w:style w:type="character" w:customStyle="1" w:styleId="provvabrogato">
    <w:name w:val="provv_abrogato"/>
    <w:rsid w:val="00566321"/>
  </w:style>
  <w:style w:type="character" w:customStyle="1" w:styleId="provvcontabrogato">
    <w:name w:val="provv_cont_abrogato"/>
    <w:rsid w:val="00566321"/>
  </w:style>
  <w:style w:type="table" w:customStyle="1" w:styleId="TableNormal">
    <w:name w:val="Table Normal"/>
    <w:uiPriority w:val="2"/>
    <w:semiHidden/>
    <w:qFormat/>
    <w:rsid w:val="00DF095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F0950"/>
    <w:pPr>
      <w:widowControl w:val="0"/>
      <w:autoSpaceDE w:val="0"/>
      <w:autoSpaceDN w:val="0"/>
      <w:spacing w:before="20"/>
      <w:ind w:right="284"/>
    </w:pPr>
    <w:rPr>
      <w:rFonts w:ascii="Verdana" w:eastAsia="Verdana" w:hAnsi="Verdana" w:cs="Verdana"/>
      <w:noProof/>
      <w:sz w:val="22"/>
      <w:szCs w:val="22"/>
      <w:lang w:val="en-US" w:eastAsia="en-US"/>
    </w:rPr>
  </w:style>
  <w:style w:type="paragraph" w:customStyle="1" w:styleId="Stile">
    <w:name w:val="Stile"/>
    <w:rsid w:val="00BC092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Paragrafoelenco">
    <w:name w:val="List Paragraph"/>
    <w:basedOn w:val="Normale"/>
    <w:next w:val="Normale"/>
    <w:autoRedefine/>
    <w:uiPriority w:val="1"/>
    <w:qFormat/>
    <w:rsid w:val="00A811FA"/>
    <w:pPr>
      <w:numPr>
        <w:numId w:val="34"/>
      </w:numPr>
      <w:tabs>
        <w:tab w:val="num" w:pos="360"/>
        <w:tab w:val="left" w:pos="4092"/>
      </w:tabs>
      <w:spacing w:before="120"/>
      <w:ind w:left="714" w:hanging="357"/>
      <w:contextualSpacing/>
    </w:pPr>
    <w:rPr>
      <w:rFonts w:ascii="Calibri" w:eastAsia="Times New Roman" w:hAnsi="Calibri"/>
      <w:szCs w:val="24"/>
    </w:rPr>
  </w:style>
  <w:style w:type="character" w:customStyle="1" w:styleId="PidipaginaCarattere">
    <w:name w:val="Piè di pagina Carattere"/>
    <w:link w:val="Pidipagina"/>
    <w:uiPriority w:val="99"/>
    <w:rsid w:val="000813F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2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37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23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7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0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7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4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79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1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76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3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088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284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7315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275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89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26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09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63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29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79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1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890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69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04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294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283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60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8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22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741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37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28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9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89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31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99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5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7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8388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651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188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46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78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1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4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72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14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81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5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04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45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99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468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358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829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046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57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1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3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82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4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12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49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083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88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63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5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34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49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57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3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5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0859">
      <w:bodyDiv w:val="1"/>
      <w:marLeft w:val="0"/>
      <w:marRight w:val="0"/>
      <w:marTop w:val="375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6764">
          <w:marLeft w:val="0"/>
          <w:marRight w:val="0"/>
          <w:marTop w:val="0"/>
          <w:marBottom w:val="0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526676095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143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666666"/>
                    <w:bottom w:val="none" w:sz="0" w:space="0" w:color="auto"/>
                    <w:right w:val="none" w:sz="0" w:space="0" w:color="auto"/>
                  </w:divBdr>
                  <w:divsChild>
                    <w:div w:id="13506891">
                      <w:marLeft w:val="26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0" w:color="33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itori\Dati%20applicazioni\Microsoft\Modelli\Servizi%20Amministrativi%20General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304CE-7F25-40BD-B24D-F8CD2B0C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Servizi Amministrativi Generali.dot</Template>
  <TotalTime>1</TotalTime>
  <Pages>1</Pages>
  <Words>216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Federici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VV</dc:creator>
  <cp:keywords/>
  <cp:lastModifiedBy>Stefano Dominoni</cp:lastModifiedBy>
  <cp:revision>4</cp:revision>
  <cp:lastPrinted>2023-06-06T08:55:00Z</cp:lastPrinted>
  <dcterms:created xsi:type="dcterms:W3CDTF">2023-09-27T10:25:00Z</dcterms:created>
  <dcterms:modified xsi:type="dcterms:W3CDTF">2023-09-28T09:30:00Z</dcterms:modified>
</cp:coreProperties>
</file>